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D157BF" w:rsidRDefault="000C2125" w:rsidP="00D157BF">
      <w:r>
        <w:rPr>
          <w:noProof/>
        </w:rPr>
        <mc:AlternateContent>
          <mc:Choice Requires="wps">
            <w:drawing>
              <wp:anchor distT="0" distB="0" distL="114300" distR="114300" simplePos="0" relativeHeight="251687936" behindDoc="0" locked="1" layoutInCell="1" allowOverlap="1" wp14:anchorId="3CFCCB48" wp14:editId="63FB2AF5">
                <wp:simplePos x="0" y="0"/>
                <wp:positionH relativeFrom="column">
                  <wp:posOffset>2837815</wp:posOffset>
                </wp:positionH>
                <wp:positionV relativeFrom="paragraph">
                  <wp:posOffset>4116705</wp:posOffset>
                </wp:positionV>
                <wp:extent cx="1699895" cy="128270"/>
                <wp:effectExtent l="0" t="0" r="1905" b="0"/>
                <wp:wrapSquare wrapText="bothSides"/>
                <wp:docPr id="1" name="Text Box 1"/>
                <wp:cNvGraphicFramePr/>
                <a:graphic xmlns:a="http://schemas.openxmlformats.org/drawingml/2006/main">
                  <a:graphicData uri="http://schemas.microsoft.com/office/word/2010/wordprocessingShape">
                    <wps:wsp>
                      <wps:cNvSpPr txBox="1"/>
                      <wps:spPr>
                        <a:xfrm>
                          <a:off x="0" y="0"/>
                          <a:ext cx="1699895" cy="128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C2125" w:rsidRPr="009F27F2" w:rsidRDefault="000C2125" w:rsidP="000C2125">
                            <w:pPr>
                              <w:jc w:val="right"/>
                              <w:rPr>
                                <w:caps/>
                                <w:sz w:val="11"/>
                                <w:szCs w:val="13"/>
                              </w:rPr>
                            </w:pPr>
                            <w:r w:rsidRPr="009F27F2">
                              <w:rPr>
                                <w:caps/>
                                <w:sz w:val="11"/>
                                <w:szCs w:val="13"/>
                              </w:rPr>
                              <w:t>Photo Credit</w:t>
                            </w:r>
                          </w:p>
                        </w:txbxContent>
                      </wps:txbx>
                      <wps:bodyPr rot="0" spcFirstLastPara="0" vertOverflow="overflow" horzOverflow="overflow" vert="horz" wrap="square" lIns="9144" tIns="27432" rIns="0" bIns="914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CCB48" id="_x0000_t202" coordsize="21600,21600" o:spt="202" path="m,l,21600r21600,l21600,xe">
                <v:stroke joinstyle="miter"/>
                <v:path gradientshapeok="t" o:connecttype="rect"/>
              </v:shapetype>
              <v:shape id="Text Box 1" o:spid="_x0000_s1026" type="#_x0000_t202" style="position:absolute;margin-left:223.45pt;margin-top:324.15pt;width:133.85pt;height:1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" filled="f" stroked="f">
                <v:textbox inset=".72pt,2.16pt,0,.72pt">
                  <w:txbxContent>
                    <w:p w:rsidR="000C2125" w:rsidRPr="009F27F2" w:rsidRDefault="000C2125" w:rsidP="000C2125">
                      <w:pPr>
                        <w:jc w:val="right"/>
                        <w:rPr>
                          <w:caps/>
                          <w:sz w:val="11"/>
                          <w:szCs w:val="13"/>
                        </w:rPr>
                      </w:pPr>
                      <w:r w:rsidRPr="009F27F2">
                        <w:rPr>
                          <w:caps/>
                          <w:sz w:val="11"/>
                          <w:szCs w:val="13"/>
                        </w:rPr>
                        <w:t>Photo Credit</w:t>
                      </w:r>
                    </w:p>
                  </w:txbxContent>
                </v:textbox>
                <w10:wrap type="square"/>
                <w10:anchorlock/>
              </v:shape>
            </w:pict>
          </mc:Fallback>
        </mc:AlternateContent>
      </w:r>
      <w:r w:rsidR="0096743A">
        <w:rPr>
          <w:noProof/>
        </w:rPr>
        <mc:AlternateContent>
          <mc:Choice Requires="wps">
            <w:drawing>
              <wp:anchor distT="0" distB="0" distL="114300" distR="114300" simplePos="0" relativeHeight="251681792" behindDoc="0" locked="1" layoutInCell="1" allowOverlap="1" wp14:anchorId="63732F03" wp14:editId="0BA654D3">
                <wp:simplePos x="0" y="0"/>
                <wp:positionH relativeFrom="column">
                  <wp:posOffset>4651375</wp:posOffset>
                </wp:positionH>
                <wp:positionV relativeFrom="paragraph">
                  <wp:posOffset>8255000</wp:posOffset>
                </wp:positionV>
                <wp:extent cx="2240280" cy="11430"/>
                <wp:effectExtent l="25400" t="25400" r="45720" b="3937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40280" cy="11430"/>
                        </a:xfrm>
                        <a:prstGeom prst="line">
                          <a:avLst/>
                        </a:prstGeom>
                        <a:ln cap="sq">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D6D49" id="Straight Connector 1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25pt,650pt" to="542.65pt,6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" strokecolor="white [3212]" strokeweight=".5pt">
                <v:stroke dashstyle="dash" joinstyle="miter" endcap="square"/>
                <w10:anchorlock/>
              </v:line>
            </w:pict>
          </mc:Fallback>
        </mc:AlternateContent>
      </w:r>
      <w:r w:rsidR="00FE6E20">
        <w:rPr>
          <w:noProof/>
        </w:rPr>
        <w:drawing>
          <wp:anchor distT="0" distB="0" distL="114300" distR="114300" simplePos="0" relativeHeight="251689984" behindDoc="0" locked="1" layoutInCell="1" allowOverlap="1" wp14:anchorId="191BACCB" wp14:editId="18CC9A02">
            <wp:simplePos x="0" y="0"/>
            <wp:positionH relativeFrom="column">
              <wp:posOffset>142240</wp:posOffset>
            </wp:positionH>
            <wp:positionV relativeFrom="paragraph">
              <wp:posOffset>8501380</wp:posOffset>
            </wp:positionV>
            <wp:extent cx="2936875" cy="428625"/>
            <wp:effectExtent l="0" t="0" r="0" b="9525"/>
            <wp:wrapNone/>
            <wp:docPr id="2" name="Picture 2" descr="University at Buffalo School of Social 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B_Horizontal_SUNY.png"/>
                    <pic:cNvPicPr/>
                  </pic:nvPicPr>
                  <pic:blipFill>
                    <a:blip r:embed="rId6" cstate="hqprint">
                      <a:extLst>
                        <a:ext uri="{28A0092B-C50C-407E-A947-70E740481C1C}">
                          <a14:useLocalDpi xmlns:a14="http://schemas.microsoft.com/office/drawing/2010/main" val="0"/>
                        </a:ext>
                      </a:extLst>
                    </a:blip>
                    <a:stretch>
                      <a:fillRect/>
                    </a:stretch>
                  </pic:blipFill>
                  <pic:spPr>
                    <a:xfrm>
                      <a:off x="0" y="0"/>
                      <a:ext cx="2936875" cy="428625"/>
                    </a:xfrm>
                    <a:prstGeom prst="rect">
                      <a:avLst/>
                    </a:prstGeom>
                  </pic:spPr>
                </pic:pic>
              </a:graphicData>
            </a:graphic>
            <wp14:sizeRelH relativeFrom="page">
              <wp14:pctWidth>0</wp14:pctWidth>
            </wp14:sizeRelH>
            <wp14:sizeRelV relativeFrom="page">
              <wp14:pctHeight>0</wp14:pctHeight>
            </wp14:sizeRelV>
          </wp:anchor>
        </w:drawing>
      </w:r>
      <w:r w:rsidR="00DC4FD0">
        <w:rPr>
          <w:noProof/>
        </w:rPr>
        <w:drawing>
          <wp:anchor distT="0" distB="0" distL="114300" distR="114300" simplePos="0" relativeHeight="251672576" behindDoc="0" locked="1" layoutInCell="1" allowOverlap="1" wp14:anchorId="2154F936" wp14:editId="1967BF44">
            <wp:simplePos x="0" y="0"/>
            <wp:positionH relativeFrom="column">
              <wp:posOffset>4809490</wp:posOffset>
            </wp:positionH>
            <wp:positionV relativeFrom="paragraph">
              <wp:posOffset>8399145</wp:posOffset>
            </wp:positionV>
            <wp:extent cx="281940" cy="283845"/>
            <wp:effectExtent l="0" t="0" r="3810" b="1905"/>
            <wp:wrapNone/>
            <wp:docPr id="42" name="Picture 42" descr="Facebook icon and link.">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1940"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C4FD0">
        <w:rPr>
          <w:noProof/>
        </w:rPr>
        <w:drawing>
          <wp:anchor distT="0" distB="0" distL="114300" distR="114300" simplePos="0" relativeHeight="251673600" behindDoc="0" locked="1" layoutInCell="1" allowOverlap="1" wp14:anchorId="39072AF7" wp14:editId="57B3130F">
            <wp:simplePos x="0" y="0"/>
            <wp:positionH relativeFrom="column">
              <wp:posOffset>5501640</wp:posOffset>
            </wp:positionH>
            <wp:positionV relativeFrom="paragraph">
              <wp:posOffset>8399145</wp:posOffset>
            </wp:positionV>
            <wp:extent cx="281940" cy="279400"/>
            <wp:effectExtent l="0" t="0" r="3810" b="6350"/>
            <wp:wrapNone/>
            <wp:docPr id="43" name="Picture 43" descr="Instagram icon and link.">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194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FD0">
        <w:rPr>
          <w:noProof/>
        </w:rPr>
        <w:drawing>
          <wp:anchor distT="0" distB="0" distL="114300" distR="114300" simplePos="0" relativeHeight="251674624" behindDoc="0" locked="1" layoutInCell="1" allowOverlap="1" wp14:anchorId="49065D57" wp14:editId="14890C0C">
            <wp:simplePos x="0" y="0"/>
            <wp:positionH relativeFrom="column">
              <wp:posOffset>5157470</wp:posOffset>
            </wp:positionH>
            <wp:positionV relativeFrom="paragraph">
              <wp:posOffset>8399145</wp:posOffset>
            </wp:positionV>
            <wp:extent cx="278130" cy="275590"/>
            <wp:effectExtent l="0" t="0" r="7620" b="0"/>
            <wp:wrapNone/>
            <wp:docPr id="46" name="Picture 46" descr="Twitter icon and link.">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8130" cy="27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121">
        <w:rPr>
          <w:noProof/>
        </w:rPr>
        <mc:AlternateContent>
          <mc:Choice Requires="wps">
            <w:drawing>
              <wp:anchor distT="0" distB="0" distL="114300" distR="114300" simplePos="0" relativeHeight="251677696" behindDoc="0" locked="1" layoutInCell="1" allowOverlap="1" wp14:anchorId="46498135" wp14:editId="514DB987">
                <wp:simplePos x="0" y="0"/>
                <wp:positionH relativeFrom="column">
                  <wp:posOffset>31750</wp:posOffset>
                </wp:positionH>
                <wp:positionV relativeFrom="paragraph">
                  <wp:posOffset>4361815</wp:posOffset>
                </wp:positionV>
                <wp:extent cx="4279900" cy="391541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279900" cy="3915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34121" w:rsidRPr="007231AB" w:rsidRDefault="00634121" w:rsidP="00634121">
                            <w:pPr>
                              <w:pStyle w:val="EventDate"/>
                              <w:spacing w:line="480" w:lineRule="auto"/>
                              <w:rPr>
                                <w:color w:val="666666"/>
                                <w:sz w:val="22"/>
                                <w:szCs w:val="22"/>
                              </w:rPr>
                            </w:pPr>
                            <w:r>
                              <w:rPr>
                                <w:color w:val="666666"/>
                                <w:sz w:val="22"/>
                                <w:szCs w:val="22"/>
                              </w:rPr>
                              <w:t>UNiversity at Buffalo</w:t>
                            </w:r>
                            <w:r w:rsidRPr="007231AB">
                              <w:rPr>
                                <w:color w:val="666666"/>
                                <w:sz w:val="22"/>
                                <w:szCs w:val="22"/>
                              </w:rPr>
                              <w:t xml:space="preserve"> presents: </w:t>
                            </w:r>
                          </w:p>
                          <w:p w:rsidR="00634121" w:rsidRPr="004021B7" w:rsidRDefault="00634121" w:rsidP="00634121">
                            <w:pPr>
                              <w:pStyle w:val="Title"/>
                              <w:spacing w:after="240"/>
                              <w:rPr>
                                <w:color w:val="005BBB" w:themeColor="text2"/>
                                <w:sz w:val="72"/>
                                <w:szCs w:val="72"/>
                              </w:rPr>
                            </w:pPr>
                            <w:r w:rsidRPr="004021B7">
                              <w:rPr>
                                <w:caps w:val="0"/>
                                <w:color w:val="005BBB" w:themeColor="text2"/>
                                <w:sz w:val="72"/>
                                <w:szCs w:val="72"/>
                              </w:rPr>
                              <w:t xml:space="preserve">Place your event title here event title </w:t>
                            </w:r>
                          </w:p>
                          <w:p w:rsidR="00634121" w:rsidRPr="00724E6A" w:rsidRDefault="00634121" w:rsidP="00634121">
                            <w:r w:rsidRPr="00724E6A">
                              <w:t>Lorem ipsum dolor sit amet, phasellus ornare an et convallis adipiscing mi, pretium vitae sit qui, sollicitudin nulla, lacus commodo semper sit. Congue in, mi sed faucibus porttitor, odio dui at, lobortis elit dui arcu tellus arcu sed. Acus et unus scelerisque nibh orci risus libero id, vivamus est sem odio ac in, risus libero id mollis fusce.</w:t>
                            </w:r>
                          </w:p>
                          <w:p w:rsidR="00634121" w:rsidRDefault="00634121" w:rsidP="00634121">
                            <w:r w:rsidRPr="00724E6A">
                              <w:rPr>
                                <w:b/>
                                <w:color w:val="005BBB"/>
                              </w:rPr>
                              <w:t>DATE:</w:t>
                            </w:r>
                            <w:r w:rsidRPr="00724E6A">
                              <w:rPr>
                                <w:color w:val="005BBB"/>
                              </w:rPr>
                              <w:t xml:space="preserve"> </w:t>
                            </w:r>
                            <w:r w:rsidR="00D677BD">
                              <w:t>Jan.</w:t>
                            </w:r>
                            <w:r w:rsidRPr="00724E6A">
                              <w:t xml:space="preserve"> </w:t>
                            </w:r>
                            <w:r w:rsidR="00325C3F">
                              <w:t>00</w:t>
                            </w:r>
                            <w:r w:rsidRPr="00724E6A">
                              <w:t>, 2018</w:t>
                            </w:r>
                            <w:r w:rsidRPr="00724E6A">
                              <w:br/>
                            </w:r>
                            <w:r w:rsidRPr="00724E6A">
                              <w:rPr>
                                <w:b/>
                                <w:color w:val="005BBB"/>
                              </w:rPr>
                              <w:t>TIME:</w:t>
                            </w:r>
                            <w:r w:rsidRPr="00724E6A">
                              <w:rPr>
                                <w:color w:val="005BBB"/>
                              </w:rPr>
                              <w:t xml:space="preserve"> </w:t>
                            </w:r>
                            <w:r w:rsidRPr="00724E6A">
                              <w:t>1-4</w:t>
                            </w:r>
                            <w:r w:rsidR="00325C3F">
                              <w:t xml:space="preserve"> </w:t>
                            </w:r>
                            <w:r w:rsidRPr="00724E6A">
                              <w:t>p</w:t>
                            </w:r>
                            <w:r w:rsidR="00325C3F">
                              <w:t>.</w:t>
                            </w:r>
                            <w:r w:rsidRPr="00724E6A">
                              <w:t>m</w:t>
                            </w:r>
                            <w:r w:rsidR="00325C3F">
                              <w:t>.</w:t>
                            </w:r>
                            <w:r w:rsidRPr="00724E6A">
                              <w:br/>
                            </w:r>
                            <w:r w:rsidRPr="00724E6A">
                              <w:rPr>
                                <w:b/>
                                <w:color w:val="005BBB"/>
                              </w:rPr>
                              <w:t>LOCATION:</w:t>
                            </w:r>
                            <w:r w:rsidRPr="00724E6A">
                              <w:rPr>
                                <w:color w:val="005BBB"/>
                              </w:rPr>
                              <w:t xml:space="preserve"> </w:t>
                            </w:r>
                            <w:r w:rsidRPr="00724E6A">
                              <w:t>Student Union, North Campus</w:t>
                            </w:r>
                          </w:p>
                          <w:p w:rsidR="00634121" w:rsidRPr="000B2E46" w:rsidRDefault="00634121" w:rsidP="009056CD">
                            <w:r w:rsidRPr="00E65904">
                              <w:t>For more information,</w:t>
                            </w:r>
                            <w:r w:rsidR="00735BF1">
                              <w:t xml:space="preserve"> visit</w:t>
                            </w:r>
                            <w:r w:rsidRPr="00E65904">
                              <w:t xml:space="preserve"> </w:t>
                            </w:r>
                            <w:r w:rsidRPr="00B21E59">
                              <w:rPr>
                                <w:b/>
                                <w:color w:val="005BBB"/>
                              </w:rPr>
                              <w:t>buffalo.edu</w:t>
                            </w:r>
                          </w:p>
                          <w:p w:rsidR="00634121" w:rsidRPr="000B2E46" w:rsidRDefault="00634121" w:rsidP="00634121">
                            <w:pPr>
                              <w:pStyle w:val="EventDa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98135" id="_x0000_t202" coordsize="21600,21600" o:spt="202" path="m,l,21600r21600,l21600,xe">
                <v:stroke joinstyle="miter"/>
                <v:path gradientshapeok="t" o:connecttype="rect"/>
              </v:shapetype>
              <v:shape id="Text Box 8" o:spid="_x0000_s1027" type="#_x0000_t202" style="position:absolute;margin-left:2.5pt;margin-top:343.45pt;width:337pt;height:30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" filled="f" stroked="f">
                <v:textbox>
                  <w:txbxContent>
                    <w:p w:rsidR="00634121" w:rsidRPr="007231AB" w:rsidRDefault="00634121" w:rsidP="00634121">
                      <w:pPr>
                        <w:pStyle w:val="EventDate"/>
                        <w:spacing w:line="480" w:lineRule="auto"/>
                        <w:rPr>
                          <w:color w:val="666666"/>
                          <w:sz w:val="22"/>
                          <w:szCs w:val="22"/>
                        </w:rPr>
                      </w:pPr>
                      <w:r>
                        <w:rPr>
                          <w:color w:val="666666"/>
                          <w:sz w:val="22"/>
                          <w:szCs w:val="22"/>
                        </w:rPr>
                        <w:t>UNiversity at Buffalo</w:t>
                      </w:r>
                      <w:r w:rsidRPr="007231AB">
                        <w:rPr>
                          <w:color w:val="666666"/>
                          <w:sz w:val="22"/>
                          <w:szCs w:val="22"/>
                        </w:rPr>
                        <w:t xml:space="preserve"> presents: </w:t>
                      </w:r>
                    </w:p>
                    <w:p w:rsidR="00634121" w:rsidRPr="004021B7" w:rsidRDefault="00634121" w:rsidP="00634121">
                      <w:pPr>
                        <w:pStyle w:val="Title"/>
                        <w:spacing w:after="240"/>
                        <w:rPr>
                          <w:color w:val="005BBB" w:themeColor="text2"/>
                          <w:sz w:val="72"/>
                          <w:szCs w:val="72"/>
                        </w:rPr>
                      </w:pPr>
                      <w:r w:rsidRPr="004021B7">
                        <w:rPr>
                          <w:caps w:val="0"/>
                          <w:color w:val="005BBB" w:themeColor="text2"/>
                          <w:sz w:val="72"/>
                          <w:szCs w:val="72"/>
                        </w:rPr>
                        <w:t xml:space="preserve">Place your event title here event title </w:t>
                      </w:r>
                    </w:p>
                    <w:p w:rsidR="00634121" w:rsidRPr="00724E6A" w:rsidRDefault="00634121" w:rsidP="00634121">
                      <w:r w:rsidRPr="00724E6A">
                        <w:t>Lorem ipsum dolor sit amet, phasellus ornare an et convallis adipiscing mi, pretium vitae sit qui, sollicitudin nulla, lacus commodo semper sit. Congue in, mi sed faucibus porttitor, odio dui at, lobortis elit dui arcu tellus arcu sed. Acus et unus scelerisque nibh orci risus libero id, vivamus est sem odio ac in, risus libero id mollis fusce.</w:t>
                      </w:r>
                    </w:p>
                    <w:p w:rsidR="00634121" w:rsidRDefault="00634121" w:rsidP="00634121">
                      <w:r w:rsidRPr="00724E6A">
                        <w:rPr>
                          <w:b/>
                          <w:color w:val="005BBB"/>
                        </w:rPr>
                        <w:t>DATE:</w:t>
                      </w:r>
                      <w:r w:rsidRPr="00724E6A">
                        <w:rPr>
                          <w:color w:val="005BBB"/>
                        </w:rPr>
                        <w:t xml:space="preserve"> </w:t>
                      </w:r>
                      <w:r w:rsidR="00D677BD">
                        <w:t>Jan.</w:t>
                      </w:r>
                      <w:r w:rsidRPr="00724E6A">
                        <w:t xml:space="preserve"> </w:t>
                      </w:r>
                      <w:r w:rsidR="00325C3F">
                        <w:t>00</w:t>
                      </w:r>
                      <w:r w:rsidRPr="00724E6A">
                        <w:t>, 2018</w:t>
                      </w:r>
                      <w:r w:rsidRPr="00724E6A">
                        <w:br/>
                      </w:r>
                      <w:r w:rsidRPr="00724E6A">
                        <w:rPr>
                          <w:b/>
                          <w:color w:val="005BBB"/>
                        </w:rPr>
                        <w:t>TIME:</w:t>
                      </w:r>
                      <w:r w:rsidRPr="00724E6A">
                        <w:rPr>
                          <w:color w:val="005BBB"/>
                        </w:rPr>
                        <w:t xml:space="preserve"> </w:t>
                      </w:r>
                      <w:r w:rsidRPr="00724E6A">
                        <w:t>1-4</w:t>
                      </w:r>
                      <w:r w:rsidR="00325C3F">
                        <w:t xml:space="preserve"> </w:t>
                      </w:r>
                      <w:r w:rsidRPr="00724E6A">
                        <w:t>p</w:t>
                      </w:r>
                      <w:r w:rsidR="00325C3F">
                        <w:t>.</w:t>
                      </w:r>
                      <w:r w:rsidRPr="00724E6A">
                        <w:t>m</w:t>
                      </w:r>
                      <w:r w:rsidR="00325C3F">
                        <w:t>.</w:t>
                      </w:r>
                      <w:r w:rsidRPr="00724E6A">
                        <w:br/>
                      </w:r>
                      <w:r w:rsidRPr="00724E6A">
                        <w:rPr>
                          <w:b/>
                          <w:color w:val="005BBB"/>
                        </w:rPr>
                        <w:t>LOCATION:</w:t>
                      </w:r>
                      <w:r w:rsidRPr="00724E6A">
                        <w:rPr>
                          <w:color w:val="005BBB"/>
                        </w:rPr>
                        <w:t xml:space="preserve"> </w:t>
                      </w:r>
                      <w:r w:rsidRPr="00724E6A">
                        <w:t>Student Union, North Campus</w:t>
                      </w:r>
                    </w:p>
                    <w:p w:rsidR="00634121" w:rsidRPr="000B2E46" w:rsidRDefault="00634121" w:rsidP="009056CD">
                      <w:r w:rsidRPr="00E65904">
                        <w:t>For more information,</w:t>
                      </w:r>
                      <w:r w:rsidR="00735BF1">
                        <w:t xml:space="preserve"> visit</w:t>
                      </w:r>
                      <w:r w:rsidRPr="00E65904">
                        <w:t xml:space="preserve"> </w:t>
                      </w:r>
                      <w:r w:rsidRPr="00B21E59">
                        <w:rPr>
                          <w:b/>
                          <w:color w:val="005BBB"/>
                        </w:rPr>
                        <w:t>buffalo.edu</w:t>
                      </w:r>
                    </w:p>
                    <w:p w:rsidR="00634121" w:rsidRPr="000B2E46" w:rsidRDefault="00634121" w:rsidP="00634121">
                      <w:pPr>
                        <w:pStyle w:val="EventDate"/>
                      </w:pPr>
                    </w:p>
                  </w:txbxContent>
                </v:textbox>
                <w10:wrap type="square"/>
                <w10:anchorlock/>
              </v:shape>
            </w:pict>
          </mc:Fallback>
        </mc:AlternateContent>
      </w:r>
      <w:r w:rsidR="008D6D2D" w:rsidRPr="00AA4794">
        <w:rPr>
          <w:noProof/>
        </w:rPr>
        <w:drawing>
          <wp:anchor distT="0" distB="457200" distL="114300" distR="114300" simplePos="0" relativeHeight="251661312" behindDoc="1" locked="1" layoutInCell="1" allowOverlap="1" wp14:anchorId="6E390FC0" wp14:editId="7C43DDC9">
            <wp:simplePos x="0" y="0"/>
            <wp:positionH relativeFrom="margin">
              <wp:posOffset>12700</wp:posOffset>
            </wp:positionH>
            <wp:positionV relativeFrom="margin">
              <wp:posOffset>19685</wp:posOffset>
            </wp:positionV>
            <wp:extent cx="4508500" cy="4051300"/>
            <wp:effectExtent l="0" t="0" r="12700" b="12700"/>
            <wp:wrapSquare wrapText="bothSides"/>
            <wp:docPr id="4" name="Picture 4" descr="sample lead photo promoting th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rotWithShape="1">
                    <a:blip r:embed="rId13" cstate="hqprint">
                      <a:extLst>
                        <a:ext uri="{28A0092B-C50C-407E-A947-70E740481C1C}">
                          <a14:useLocalDpi xmlns:a14="http://schemas.microsoft.com/office/drawing/2010/main" val="0"/>
                        </a:ext>
                      </a:extLst>
                    </a:blip>
                    <a:srcRect l="22594" t="1540" r="4516" b="204"/>
                    <a:stretch/>
                  </pic:blipFill>
                  <pic:spPr bwMode="auto">
                    <a:xfrm>
                      <a:off x="0" y="0"/>
                      <a:ext cx="4508500" cy="405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ECC">
        <w:rPr>
          <w:noProof/>
        </w:rPr>
        <mc:AlternateContent>
          <mc:Choice Requires="wps">
            <w:drawing>
              <wp:anchor distT="274320" distB="274320" distL="274320" distR="274320" simplePos="0" relativeHeight="251659263" behindDoc="0" locked="1" layoutInCell="1" allowOverlap="1" wp14:anchorId="329B8806" wp14:editId="7AA31CF6">
                <wp:simplePos x="0" y="0"/>
                <wp:positionH relativeFrom="column">
                  <wp:posOffset>4636770</wp:posOffset>
                </wp:positionH>
                <wp:positionV relativeFrom="paragraph">
                  <wp:posOffset>7137400</wp:posOffset>
                </wp:positionV>
                <wp:extent cx="2194560" cy="1973580"/>
                <wp:effectExtent l="0" t="0" r="0" b="7620"/>
                <wp:wrapSquare wrapText="left"/>
                <wp:docPr id="7" name="Text Box 7"/>
                <wp:cNvGraphicFramePr/>
                <a:graphic xmlns:a="http://schemas.openxmlformats.org/drawingml/2006/main">
                  <a:graphicData uri="http://schemas.microsoft.com/office/word/2010/wordprocessingShape">
                    <wps:wsp>
                      <wps:cNvSpPr txBox="1"/>
                      <wps:spPr>
                        <a:xfrm>
                          <a:off x="0" y="0"/>
                          <a:ext cx="2194560" cy="1973580"/>
                        </a:xfrm>
                        <a:prstGeom prst="rect">
                          <a:avLst/>
                        </a:prstGeom>
                        <a:solidFill>
                          <a:schemeClr val="tx2"/>
                        </a:solidFill>
                        <a:ln>
                          <a:noFill/>
                        </a:ln>
                        <a:effectLst/>
                      </wps:spPr>
                      <wps:style>
                        <a:lnRef idx="0">
                          <a:schemeClr val="accent1"/>
                        </a:lnRef>
                        <a:fillRef idx="0">
                          <a:schemeClr val="accent1"/>
                        </a:fillRef>
                        <a:effectRef idx="0">
                          <a:schemeClr val="accent1"/>
                        </a:effectRef>
                        <a:fontRef idx="minor">
                          <a:schemeClr val="dk1"/>
                        </a:fontRef>
                      </wps:style>
                      <wps:txbx>
                        <w:txbxContent>
                          <w:p w:rsidR="00FB6ECC" w:rsidRDefault="00FB6ECC" w:rsidP="00FB6ECC">
                            <w:pPr>
                              <w:spacing w:line="240" w:lineRule="auto"/>
                              <w:rPr>
                                <w:b/>
                                <w:color w:val="FFFFFF" w:themeColor="background1"/>
                                <w:sz w:val="20"/>
                                <w:szCs w:val="20"/>
                              </w:rPr>
                            </w:pPr>
                            <w:r w:rsidRPr="00DC4FD0">
                              <w:rPr>
                                <w:b/>
                                <w:color w:val="FFFFFF" w:themeColor="background1"/>
                                <w:sz w:val="20"/>
                                <w:szCs w:val="20"/>
                              </w:rPr>
                              <w:t xml:space="preserve">EVENT SPONSORS: </w:t>
                            </w:r>
                          </w:p>
                          <w:p w:rsidR="00FB6ECC" w:rsidRDefault="00325C3F" w:rsidP="00FB6ECC">
                            <w:pPr>
                              <w:spacing w:after="60" w:line="240" w:lineRule="auto"/>
                              <w:rPr>
                                <w:color w:val="FFFFFF" w:themeColor="background1"/>
                                <w:sz w:val="20"/>
                                <w:szCs w:val="20"/>
                              </w:rPr>
                            </w:pPr>
                            <w:r>
                              <w:rPr>
                                <w:color w:val="FFFFFF" w:themeColor="background1"/>
                                <w:sz w:val="20"/>
                                <w:szCs w:val="20"/>
                              </w:rPr>
                              <w:t>Event Sponsor One</w:t>
                            </w:r>
                          </w:p>
                          <w:p w:rsidR="00325C3F" w:rsidRDefault="00325C3F" w:rsidP="00325C3F">
                            <w:pPr>
                              <w:spacing w:after="60" w:line="240" w:lineRule="auto"/>
                              <w:rPr>
                                <w:color w:val="FFFFFF" w:themeColor="background1"/>
                                <w:sz w:val="20"/>
                                <w:szCs w:val="20"/>
                              </w:rPr>
                            </w:pPr>
                            <w:r>
                              <w:rPr>
                                <w:color w:val="FFFFFF" w:themeColor="background1"/>
                                <w:sz w:val="20"/>
                                <w:szCs w:val="20"/>
                              </w:rPr>
                              <w:t>Event Sponsor Two</w:t>
                            </w:r>
                          </w:p>
                          <w:p w:rsidR="00325C3F" w:rsidRDefault="00325C3F" w:rsidP="00325C3F">
                            <w:pPr>
                              <w:spacing w:after="60" w:line="240" w:lineRule="auto"/>
                              <w:rPr>
                                <w:color w:val="FFFFFF" w:themeColor="background1"/>
                                <w:sz w:val="20"/>
                                <w:szCs w:val="20"/>
                              </w:rPr>
                            </w:pPr>
                            <w:r>
                              <w:rPr>
                                <w:color w:val="FFFFFF" w:themeColor="background1"/>
                                <w:sz w:val="20"/>
                                <w:szCs w:val="20"/>
                              </w:rPr>
                              <w:t>Event Sponsor Three</w:t>
                            </w:r>
                          </w:p>
                          <w:p w:rsidR="00FB6ECC" w:rsidRDefault="00FB6ECC" w:rsidP="00FB6ECC"/>
                        </w:txbxContent>
                      </wps:txbx>
                      <wps:bodyPr rot="0" spcFirstLastPara="0" vertOverflow="overflow" horzOverflow="overflow" vert="horz" wrap="square" lIns="164592" tIns="228600" rIns="164592"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B8806" id="Text Box 7" o:spid="_x0000_s1029" type="#_x0000_t202" style="position:absolute;margin-left:365.1pt;margin-top:562pt;width:172.8pt;height:155.4pt;z-index:251659263;visibility:visible;mso-wrap-style:square;mso-width-percent:0;mso-height-percent:0;mso-wrap-distance-left:21.6pt;mso-wrap-distance-top:21.6pt;mso-wrap-distance-right:21.6pt;mso-wrap-distance-bottom:21.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" fillcolor="#005bbb [3215]" stroked="f">
                <v:textbox inset="12.96pt,18pt,12.96pt,18pt">
                  <w:txbxContent>
                    <w:p w:rsidR="00FB6ECC" w:rsidRDefault="00FB6ECC" w:rsidP="00FB6ECC">
                      <w:pPr>
                        <w:spacing w:line="240" w:lineRule="auto"/>
                        <w:rPr>
                          <w:b/>
                          <w:color w:val="FFFFFF" w:themeColor="background1"/>
                          <w:sz w:val="20"/>
                          <w:szCs w:val="20"/>
                        </w:rPr>
                      </w:pPr>
                      <w:r w:rsidRPr="00DC4FD0">
                        <w:rPr>
                          <w:b/>
                          <w:color w:val="FFFFFF" w:themeColor="background1"/>
                          <w:sz w:val="20"/>
                          <w:szCs w:val="20"/>
                        </w:rPr>
                        <w:t xml:space="preserve">EVENT SPONSORS: </w:t>
                      </w:r>
                    </w:p>
                    <w:p w:rsidR="00FB6ECC" w:rsidRDefault="00325C3F" w:rsidP="00FB6ECC">
                      <w:pPr>
                        <w:spacing w:after="60" w:line="240" w:lineRule="auto"/>
                        <w:rPr>
                          <w:color w:val="FFFFFF" w:themeColor="background1"/>
                          <w:sz w:val="20"/>
                          <w:szCs w:val="20"/>
                        </w:rPr>
                      </w:pPr>
                      <w:r>
                        <w:rPr>
                          <w:color w:val="FFFFFF" w:themeColor="background1"/>
                          <w:sz w:val="20"/>
                          <w:szCs w:val="20"/>
                        </w:rPr>
                        <w:t>Event Sponsor One</w:t>
                      </w:r>
                    </w:p>
                    <w:p w:rsidR="00325C3F" w:rsidRDefault="00325C3F" w:rsidP="00325C3F">
                      <w:pPr>
                        <w:spacing w:after="60" w:line="240" w:lineRule="auto"/>
                        <w:rPr>
                          <w:color w:val="FFFFFF" w:themeColor="background1"/>
                          <w:sz w:val="20"/>
                          <w:szCs w:val="20"/>
                        </w:rPr>
                      </w:pPr>
                      <w:r>
                        <w:rPr>
                          <w:color w:val="FFFFFF" w:themeColor="background1"/>
                          <w:sz w:val="20"/>
                          <w:szCs w:val="20"/>
                        </w:rPr>
                        <w:t>Event Sponsor Two</w:t>
                      </w:r>
                    </w:p>
                    <w:p w:rsidR="00325C3F" w:rsidRDefault="00325C3F" w:rsidP="00325C3F">
                      <w:pPr>
                        <w:spacing w:after="60" w:line="240" w:lineRule="auto"/>
                        <w:rPr>
                          <w:color w:val="FFFFFF" w:themeColor="background1"/>
                          <w:sz w:val="20"/>
                          <w:szCs w:val="20"/>
                        </w:rPr>
                      </w:pPr>
                      <w:r>
                        <w:rPr>
                          <w:color w:val="FFFFFF" w:themeColor="background1"/>
                          <w:sz w:val="20"/>
                          <w:szCs w:val="20"/>
                        </w:rPr>
                        <w:t>Event Sponsor Three</w:t>
                      </w:r>
                    </w:p>
                    <w:p w:rsidR="00FB6ECC" w:rsidRDefault="00FB6ECC" w:rsidP="00FB6ECC"/>
                  </w:txbxContent>
                </v:textbox>
                <w10:wrap type="square" side="left"/>
                <w10:anchorlock/>
              </v:shape>
            </w:pict>
          </mc:Fallback>
        </mc:AlternateContent>
      </w:r>
      <w:r w:rsidR="00394A78">
        <w:rPr>
          <w:noProof/>
        </w:rPr>
        <mc:AlternateContent>
          <mc:Choice Requires="wps">
            <w:drawing>
              <wp:anchor distT="0" distB="0" distL="0" distR="0" simplePos="0" relativeHeight="251660288" behindDoc="0" locked="1" layoutInCell="1" allowOverlap="1" wp14:anchorId="2BB54C50" wp14:editId="52A069A5">
                <wp:simplePos x="0" y="0"/>
                <wp:positionH relativeFrom="column">
                  <wp:posOffset>4636770</wp:posOffset>
                </wp:positionH>
                <wp:positionV relativeFrom="paragraph">
                  <wp:posOffset>19685</wp:posOffset>
                </wp:positionV>
                <wp:extent cx="2194560" cy="7049770"/>
                <wp:effectExtent l="0" t="0" r="0" b="11430"/>
                <wp:wrapSquare wrapText="left"/>
                <wp:docPr id="3" name="Text Box 3"/>
                <wp:cNvGraphicFramePr/>
                <a:graphic xmlns:a="http://schemas.openxmlformats.org/drawingml/2006/main">
                  <a:graphicData uri="http://schemas.microsoft.com/office/word/2010/wordprocessingShape">
                    <wps:wsp>
                      <wps:cNvSpPr txBox="1"/>
                      <wps:spPr>
                        <a:xfrm>
                          <a:off x="0" y="0"/>
                          <a:ext cx="2194560" cy="7049770"/>
                        </a:xfrm>
                        <a:prstGeom prst="rect">
                          <a:avLst/>
                        </a:prstGeom>
                        <a:solidFill>
                          <a:srgbClr val="000000">
                            <a:alpha val="15000"/>
                          </a:srgb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1235A1" w:rsidRPr="0096743A" w:rsidRDefault="003D2754" w:rsidP="00250910">
                            <w:pPr>
                              <w:pStyle w:val="ColumnHeading"/>
                              <w:rPr>
                                <w:color w:val="005BBB"/>
                              </w:rPr>
                            </w:pPr>
                            <w:r w:rsidRPr="0096743A">
                              <w:rPr>
                                <w:color w:val="005BBB"/>
                              </w:rPr>
                              <w:t>Events</w:t>
                            </w:r>
                          </w:p>
                          <w:p w:rsidR="00D45F3A" w:rsidRPr="0096743A" w:rsidRDefault="00210E89" w:rsidP="00250910">
                            <w:pPr>
                              <w:pStyle w:val="ColumnHeading2"/>
                              <w:rPr>
                                <w:color w:val="666666"/>
                              </w:rPr>
                            </w:pPr>
                            <w:r w:rsidRPr="0096743A">
                              <w:rPr>
                                <w:b/>
                                <w:color w:val="666666"/>
                              </w:rPr>
                              <w:t xml:space="preserve">Event </w:t>
                            </w:r>
                            <w:r w:rsidR="00325C3F">
                              <w:rPr>
                                <w:b/>
                                <w:color w:val="666666"/>
                              </w:rPr>
                              <w:t>One</w:t>
                            </w:r>
                            <w:r w:rsidR="00250910" w:rsidRPr="0096743A">
                              <w:rPr>
                                <w:color w:val="666666"/>
                              </w:rPr>
                              <w:br/>
                            </w:r>
                            <w:r w:rsidRPr="0096743A">
                              <w:rPr>
                                <w:color w:val="666666"/>
                              </w:rPr>
                              <w:t xml:space="preserve">Lorem ipsum </w:t>
                            </w:r>
                            <w:r w:rsidR="00BD7576" w:rsidRPr="0096743A">
                              <w:rPr>
                                <w:color w:val="666666"/>
                              </w:rPr>
                              <w:t xml:space="preserve">dolor sit amet, nullam in, urna ipsum auctor </w:t>
                            </w:r>
                          </w:p>
                          <w:p w:rsidR="001235A1" w:rsidRPr="0096743A" w:rsidRDefault="001235A1" w:rsidP="005566C7">
                            <w:pPr>
                              <w:pStyle w:val="Rule"/>
                              <w:rPr>
                                <w:color w:val="666666"/>
                              </w:rPr>
                            </w:pPr>
                            <w:r w:rsidRPr="0096743A">
                              <w:rPr>
                                <w:color w:val="666666"/>
                              </w:rPr>
                              <w:t xml:space="preserve">- - - - - - - - - </w:t>
                            </w:r>
                            <w:r w:rsidR="00BD7576" w:rsidRPr="0096743A">
                              <w:rPr>
                                <w:color w:val="666666"/>
                              </w:rPr>
                              <w:t>- - - - - - - - - - - -</w:t>
                            </w:r>
                            <w:r w:rsidR="00250910" w:rsidRPr="0096743A">
                              <w:rPr>
                                <w:color w:val="666666"/>
                              </w:rPr>
                              <w:t xml:space="preserve"> - - - - - - - - - -</w:t>
                            </w:r>
                          </w:p>
                          <w:p w:rsidR="00BD7576" w:rsidRPr="0096743A" w:rsidRDefault="00210E89" w:rsidP="00BD7576">
                            <w:pPr>
                              <w:pStyle w:val="ColumnHeading2"/>
                              <w:rPr>
                                <w:color w:val="666666"/>
                                <w:szCs w:val="28"/>
                              </w:rPr>
                            </w:pPr>
                            <w:r w:rsidRPr="0096743A">
                              <w:rPr>
                                <w:b/>
                                <w:color w:val="666666"/>
                              </w:rPr>
                              <w:t xml:space="preserve">Event </w:t>
                            </w:r>
                            <w:r w:rsidR="00325C3F">
                              <w:rPr>
                                <w:b/>
                                <w:color w:val="666666"/>
                              </w:rPr>
                              <w:t>Two</w:t>
                            </w:r>
                            <w:r w:rsidR="00250910" w:rsidRPr="0096743A">
                              <w:rPr>
                                <w:color w:val="666666"/>
                              </w:rPr>
                              <w:br/>
                            </w:r>
                            <w:r w:rsidRPr="0096743A">
                              <w:rPr>
                                <w:color w:val="666666"/>
                              </w:rPr>
                              <w:t>Lorem ipsum dolor sit amet, nullam in, urna ipsum auctor</w:t>
                            </w:r>
                          </w:p>
                          <w:p w:rsidR="00250910" w:rsidRPr="0096743A" w:rsidRDefault="00250910" w:rsidP="00250910">
                            <w:pPr>
                              <w:pStyle w:val="Rule"/>
                              <w:rPr>
                                <w:color w:val="666666"/>
                              </w:rPr>
                            </w:pPr>
                            <w:r w:rsidRPr="0096743A">
                              <w:rPr>
                                <w:color w:val="666666"/>
                              </w:rPr>
                              <w:t>- - - - - - - - - - - - - - - - - - - - - - - - - - - - - - -</w:t>
                            </w:r>
                          </w:p>
                          <w:p w:rsidR="00210E89" w:rsidRPr="0096743A" w:rsidRDefault="00210E89" w:rsidP="00210E89">
                            <w:pPr>
                              <w:pStyle w:val="ColumnHeading2"/>
                              <w:rPr>
                                <w:color w:val="666666"/>
                              </w:rPr>
                            </w:pPr>
                            <w:r w:rsidRPr="0096743A">
                              <w:rPr>
                                <w:b/>
                                <w:color w:val="666666"/>
                              </w:rPr>
                              <w:t xml:space="preserve">Event </w:t>
                            </w:r>
                            <w:r w:rsidR="00325C3F">
                              <w:rPr>
                                <w:b/>
                                <w:color w:val="666666"/>
                              </w:rPr>
                              <w:t>Three</w:t>
                            </w:r>
                            <w:r w:rsidRPr="0096743A">
                              <w:rPr>
                                <w:color w:val="666666"/>
                              </w:rPr>
                              <w:br/>
                              <w:t>Lorem ipsum dolor sit amet, nullam in, urna ipsum auctor</w:t>
                            </w:r>
                          </w:p>
                          <w:p w:rsidR="00250910" w:rsidRPr="0096743A" w:rsidRDefault="00210E89" w:rsidP="00210E89">
                            <w:pPr>
                              <w:pStyle w:val="Rule"/>
                              <w:rPr>
                                <w:color w:val="666666"/>
                              </w:rPr>
                            </w:pPr>
                            <w:r w:rsidRPr="0096743A">
                              <w:rPr>
                                <w:color w:val="666666"/>
                              </w:rPr>
                              <w:t xml:space="preserve">- - - - - - - - - - - - - - - - - - - - - - - - - - - - - - - </w:t>
                            </w:r>
                          </w:p>
                          <w:p w:rsidR="00BD7576" w:rsidRPr="0096743A" w:rsidRDefault="00210E89" w:rsidP="00BD7576">
                            <w:pPr>
                              <w:pStyle w:val="ColumnHeading2"/>
                              <w:rPr>
                                <w:color w:val="666666"/>
                                <w:szCs w:val="28"/>
                              </w:rPr>
                            </w:pPr>
                            <w:r w:rsidRPr="0096743A">
                              <w:rPr>
                                <w:b/>
                                <w:color w:val="666666"/>
                              </w:rPr>
                              <w:t xml:space="preserve">Event </w:t>
                            </w:r>
                            <w:r w:rsidR="00325C3F">
                              <w:rPr>
                                <w:b/>
                                <w:color w:val="666666"/>
                              </w:rPr>
                              <w:t>Four</w:t>
                            </w:r>
                            <w:r w:rsidRPr="0096743A">
                              <w:rPr>
                                <w:color w:val="666666"/>
                              </w:rPr>
                              <w:br/>
                              <w:t>Lorem ipsum dolor sit amet, nullam in, urna ipsum auctor</w:t>
                            </w:r>
                          </w:p>
                          <w:p w:rsidR="00250910" w:rsidRPr="0096743A" w:rsidRDefault="00250910" w:rsidP="00250910">
                            <w:pPr>
                              <w:pStyle w:val="Rule"/>
                              <w:rPr>
                                <w:color w:val="666666"/>
                              </w:rPr>
                            </w:pPr>
                            <w:r w:rsidRPr="0096743A">
                              <w:rPr>
                                <w:color w:val="666666"/>
                              </w:rPr>
                              <w:t>- - - - - - - - - - - - - - - - - - - - - - - - - - - - - - -</w:t>
                            </w:r>
                          </w:p>
                          <w:p w:rsidR="00210E89" w:rsidRPr="0096743A" w:rsidRDefault="00210E89" w:rsidP="00210E89">
                            <w:pPr>
                              <w:pStyle w:val="ColumnHeading2"/>
                              <w:rPr>
                                <w:color w:val="666666"/>
                                <w:szCs w:val="28"/>
                              </w:rPr>
                            </w:pPr>
                            <w:r w:rsidRPr="0096743A">
                              <w:rPr>
                                <w:b/>
                                <w:color w:val="666666"/>
                              </w:rPr>
                              <w:t xml:space="preserve">Event </w:t>
                            </w:r>
                            <w:r w:rsidR="00325C3F">
                              <w:rPr>
                                <w:b/>
                                <w:color w:val="666666"/>
                              </w:rPr>
                              <w:t>Five</w:t>
                            </w:r>
                            <w:r w:rsidRPr="0096743A">
                              <w:rPr>
                                <w:color w:val="666666"/>
                              </w:rPr>
                              <w:br/>
                              <w:t>Lorem ipsum dolor sit amet, nullam in, urna ipsum auctor</w:t>
                            </w:r>
                          </w:p>
                          <w:p w:rsidR="00250910" w:rsidRPr="0096743A" w:rsidRDefault="00250910" w:rsidP="00250910">
                            <w:pPr>
                              <w:pStyle w:val="Rule"/>
                              <w:rPr>
                                <w:color w:val="666666"/>
                              </w:rPr>
                            </w:pPr>
                            <w:r w:rsidRPr="0096743A">
                              <w:rPr>
                                <w:color w:val="666666"/>
                              </w:rPr>
                              <w:t>- - - - - - - - - - - - - - - - - - - - - - - - - - - - - - -</w:t>
                            </w:r>
                          </w:p>
                          <w:p w:rsidR="00BD7576" w:rsidRPr="0096743A" w:rsidRDefault="00210E89" w:rsidP="00BD7576">
                            <w:pPr>
                              <w:pStyle w:val="ColumnHeading2"/>
                              <w:rPr>
                                <w:color w:val="666666"/>
                                <w:szCs w:val="28"/>
                              </w:rPr>
                            </w:pPr>
                            <w:r w:rsidRPr="0096743A">
                              <w:rPr>
                                <w:b/>
                                <w:color w:val="666666"/>
                              </w:rPr>
                              <w:t xml:space="preserve">Event </w:t>
                            </w:r>
                            <w:r w:rsidR="00325C3F">
                              <w:rPr>
                                <w:b/>
                                <w:color w:val="666666"/>
                              </w:rPr>
                              <w:t>Six</w:t>
                            </w:r>
                            <w:r w:rsidRPr="0096743A">
                              <w:rPr>
                                <w:color w:val="666666"/>
                              </w:rPr>
                              <w:br/>
                              <w:t>Lorem ipsum dolor sit amet, nullam in, urna ipsum auctor</w:t>
                            </w:r>
                          </w:p>
                          <w:p w:rsidR="00250910" w:rsidRPr="0096743A" w:rsidRDefault="00250910" w:rsidP="00250910">
                            <w:pPr>
                              <w:pStyle w:val="Rule"/>
                              <w:rPr>
                                <w:color w:val="666666"/>
                              </w:rPr>
                            </w:pPr>
                            <w:r w:rsidRPr="0096743A">
                              <w:rPr>
                                <w:color w:val="666666"/>
                              </w:rPr>
                              <w:t>- - - - - - - - - - - - - - - - - - - - - - - - - - - - - - -</w:t>
                            </w:r>
                          </w:p>
                          <w:p w:rsidR="00D45F3A" w:rsidRPr="0096743A" w:rsidRDefault="00210E89" w:rsidP="00210E89">
                            <w:pPr>
                              <w:pStyle w:val="ColumnHeading2"/>
                              <w:rPr>
                                <w:color w:val="666666"/>
                              </w:rPr>
                            </w:pPr>
                            <w:r w:rsidRPr="0096743A">
                              <w:rPr>
                                <w:b/>
                                <w:color w:val="666666"/>
                              </w:rPr>
                              <w:t xml:space="preserve">Event </w:t>
                            </w:r>
                            <w:r w:rsidR="00325C3F">
                              <w:rPr>
                                <w:b/>
                                <w:color w:val="666666"/>
                              </w:rPr>
                              <w:t>Seven</w:t>
                            </w:r>
                            <w:r w:rsidRPr="0096743A">
                              <w:rPr>
                                <w:color w:val="666666"/>
                              </w:rPr>
                              <w:br/>
                              <w:t>Lorem ipsum dolor sit amet, nullam in, urna ipsum auctor</w:t>
                            </w:r>
                          </w:p>
                          <w:p w:rsidR="0096743A" w:rsidRDefault="0096743A"/>
                        </w:txbxContent>
                      </wps:txbx>
                      <wps:bodyPr rot="0" spcFirstLastPara="0" vertOverflow="overflow" horzOverflow="overflow" vert="horz" wrap="square" lIns="164592" tIns="228600" rIns="164592"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54C50" id="Text Box 3" o:spid="_x0000_s1030" type="#_x0000_t202" style="position:absolute;margin-left:365.1pt;margin-top:1.55pt;width:172.8pt;height:555.1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" fillcolor="black" stroked="f">
                <v:fill opacity="9766f"/>
                <v:textbox inset="12.96pt,18pt,12.96pt,18pt">
                  <w:txbxContent>
                    <w:p w:rsidR="001235A1" w:rsidRPr="0096743A" w:rsidRDefault="003D2754" w:rsidP="00250910">
                      <w:pPr>
                        <w:pStyle w:val="ColumnHeading"/>
                        <w:rPr>
                          <w:color w:val="005BBB"/>
                        </w:rPr>
                      </w:pPr>
                      <w:r w:rsidRPr="0096743A">
                        <w:rPr>
                          <w:color w:val="005BBB"/>
                        </w:rPr>
                        <w:t>Events</w:t>
                      </w:r>
                    </w:p>
                    <w:p w:rsidR="00D45F3A" w:rsidRPr="0096743A" w:rsidRDefault="00210E89" w:rsidP="00250910">
                      <w:pPr>
                        <w:pStyle w:val="ColumnHeading2"/>
                        <w:rPr>
                          <w:color w:val="666666"/>
                        </w:rPr>
                      </w:pPr>
                      <w:r w:rsidRPr="0096743A">
                        <w:rPr>
                          <w:b/>
                          <w:color w:val="666666"/>
                        </w:rPr>
                        <w:t xml:space="preserve">Event </w:t>
                      </w:r>
                      <w:r w:rsidR="00325C3F">
                        <w:rPr>
                          <w:b/>
                          <w:color w:val="666666"/>
                        </w:rPr>
                        <w:t>One</w:t>
                      </w:r>
                      <w:r w:rsidR="00250910" w:rsidRPr="0096743A">
                        <w:rPr>
                          <w:color w:val="666666"/>
                        </w:rPr>
                        <w:br/>
                      </w:r>
                      <w:r w:rsidRPr="0096743A">
                        <w:rPr>
                          <w:color w:val="666666"/>
                        </w:rPr>
                        <w:t xml:space="preserve">Lorem ipsum </w:t>
                      </w:r>
                      <w:r w:rsidR="00BD7576" w:rsidRPr="0096743A">
                        <w:rPr>
                          <w:color w:val="666666"/>
                        </w:rPr>
                        <w:t xml:space="preserve">dolor sit amet, nullam in, urna ipsum auctor </w:t>
                      </w:r>
                    </w:p>
                    <w:p w:rsidR="001235A1" w:rsidRPr="0096743A" w:rsidRDefault="001235A1" w:rsidP="005566C7">
                      <w:pPr>
                        <w:pStyle w:val="Rule"/>
                        <w:rPr>
                          <w:color w:val="666666"/>
                        </w:rPr>
                      </w:pPr>
                      <w:r w:rsidRPr="0096743A">
                        <w:rPr>
                          <w:color w:val="666666"/>
                        </w:rPr>
                        <w:t xml:space="preserve">- - - - - - - - - </w:t>
                      </w:r>
                      <w:r w:rsidR="00BD7576" w:rsidRPr="0096743A">
                        <w:rPr>
                          <w:color w:val="666666"/>
                        </w:rPr>
                        <w:t>- - - - - - - - - - - -</w:t>
                      </w:r>
                      <w:r w:rsidR="00250910" w:rsidRPr="0096743A">
                        <w:rPr>
                          <w:color w:val="666666"/>
                        </w:rPr>
                        <w:t xml:space="preserve"> - - - - - - - - - -</w:t>
                      </w:r>
                    </w:p>
                    <w:p w:rsidR="00BD7576" w:rsidRPr="0096743A" w:rsidRDefault="00210E89" w:rsidP="00BD7576">
                      <w:pPr>
                        <w:pStyle w:val="ColumnHeading2"/>
                        <w:rPr>
                          <w:color w:val="666666"/>
                          <w:szCs w:val="28"/>
                        </w:rPr>
                      </w:pPr>
                      <w:r w:rsidRPr="0096743A">
                        <w:rPr>
                          <w:b/>
                          <w:color w:val="666666"/>
                        </w:rPr>
                        <w:t xml:space="preserve">Event </w:t>
                      </w:r>
                      <w:r w:rsidR="00325C3F">
                        <w:rPr>
                          <w:b/>
                          <w:color w:val="666666"/>
                        </w:rPr>
                        <w:t>Two</w:t>
                      </w:r>
                      <w:r w:rsidR="00250910" w:rsidRPr="0096743A">
                        <w:rPr>
                          <w:color w:val="666666"/>
                        </w:rPr>
                        <w:br/>
                      </w:r>
                      <w:r w:rsidRPr="0096743A">
                        <w:rPr>
                          <w:color w:val="666666"/>
                        </w:rPr>
                        <w:t>Lorem ipsum dolor sit amet, nullam in, urna ipsum auctor</w:t>
                      </w:r>
                    </w:p>
                    <w:p w:rsidR="00250910" w:rsidRPr="0096743A" w:rsidRDefault="00250910" w:rsidP="00250910">
                      <w:pPr>
                        <w:pStyle w:val="Rule"/>
                        <w:rPr>
                          <w:color w:val="666666"/>
                        </w:rPr>
                      </w:pPr>
                      <w:r w:rsidRPr="0096743A">
                        <w:rPr>
                          <w:color w:val="666666"/>
                        </w:rPr>
                        <w:t>- - - - - - - - - - - - - - - - - - - - - - - - - - - - - - -</w:t>
                      </w:r>
                    </w:p>
                    <w:p w:rsidR="00210E89" w:rsidRPr="0096743A" w:rsidRDefault="00210E89" w:rsidP="00210E89">
                      <w:pPr>
                        <w:pStyle w:val="ColumnHeading2"/>
                        <w:rPr>
                          <w:color w:val="666666"/>
                        </w:rPr>
                      </w:pPr>
                      <w:r w:rsidRPr="0096743A">
                        <w:rPr>
                          <w:b/>
                          <w:color w:val="666666"/>
                        </w:rPr>
                        <w:t xml:space="preserve">Event </w:t>
                      </w:r>
                      <w:r w:rsidR="00325C3F">
                        <w:rPr>
                          <w:b/>
                          <w:color w:val="666666"/>
                        </w:rPr>
                        <w:t>Three</w:t>
                      </w:r>
                      <w:r w:rsidRPr="0096743A">
                        <w:rPr>
                          <w:color w:val="666666"/>
                        </w:rPr>
                        <w:br/>
                        <w:t>Lorem ipsum dolor sit amet, nullam in, urna ipsum auctor</w:t>
                      </w:r>
                    </w:p>
                    <w:p w:rsidR="00250910" w:rsidRPr="0096743A" w:rsidRDefault="00210E89" w:rsidP="00210E89">
                      <w:pPr>
                        <w:pStyle w:val="Rule"/>
                        <w:rPr>
                          <w:color w:val="666666"/>
                        </w:rPr>
                      </w:pPr>
                      <w:r w:rsidRPr="0096743A">
                        <w:rPr>
                          <w:color w:val="666666"/>
                        </w:rPr>
                        <w:t xml:space="preserve">- - - - - - - - - - - - - - - - - - - - - - - - - - - - - - - </w:t>
                      </w:r>
                    </w:p>
                    <w:p w:rsidR="00BD7576" w:rsidRPr="0096743A" w:rsidRDefault="00210E89" w:rsidP="00BD7576">
                      <w:pPr>
                        <w:pStyle w:val="ColumnHeading2"/>
                        <w:rPr>
                          <w:color w:val="666666"/>
                          <w:szCs w:val="28"/>
                        </w:rPr>
                      </w:pPr>
                      <w:r w:rsidRPr="0096743A">
                        <w:rPr>
                          <w:b/>
                          <w:color w:val="666666"/>
                        </w:rPr>
                        <w:t xml:space="preserve">Event </w:t>
                      </w:r>
                      <w:r w:rsidR="00325C3F">
                        <w:rPr>
                          <w:b/>
                          <w:color w:val="666666"/>
                        </w:rPr>
                        <w:t>Four</w:t>
                      </w:r>
                      <w:r w:rsidRPr="0096743A">
                        <w:rPr>
                          <w:color w:val="666666"/>
                        </w:rPr>
                        <w:br/>
                        <w:t>Lorem ipsum dolor sit amet, nullam in, urna ipsum auctor</w:t>
                      </w:r>
                    </w:p>
                    <w:p w:rsidR="00250910" w:rsidRPr="0096743A" w:rsidRDefault="00250910" w:rsidP="00250910">
                      <w:pPr>
                        <w:pStyle w:val="Rule"/>
                        <w:rPr>
                          <w:color w:val="666666"/>
                        </w:rPr>
                      </w:pPr>
                      <w:r w:rsidRPr="0096743A">
                        <w:rPr>
                          <w:color w:val="666666"/>
                        </w:rPr>
                        <w:t>- - - - - - - - - - - - - - - - - - - - - - - - - - - - - - -</w:t>
                      </w:r>
                    </w:p>
                    <w:p w:rsidR="00210E89" w:rsidRPr="0096743A" w:rsidRDefault="00210E89" w:rsidP="00210E89">
                      <w:pPr>
                        <w:pStyle w:val="ColumnHeading2"/>
                        <w:rPr>
                          <w:color w:val="666666"/>
                          <w:szCs w:val="28"/>
                        </w:rPr>
                      </w:pPr>
                      <w:r w:rsidRPr="0096743A">
                        <w:rPr>
                          <w:b/>
                          <w:color w:val="666666"/>
                        </w:rPr>
                        <w:t xml:space="preserve">Event </w:t>
                      </w:r>
                      <w:r w:rsidR="00325C3F">
                        <w:rPr>
                          <w:b/>
                          <w:color w:val="666666"/>
                        </w:rPr>
                        <w:t>Five</w:t>
                      </w:r>
                      <w:r w:rsidRPr="0096743A">
                        <w:rPr>
                          <w:color w:val="666666"/>
                        </w:rPr>
                        <w:br/>
                        <w:t>Lorem ipsum dolor sit amet, nullam in, urna ipsum auctor</w:t>
                      </w:r>
                    </w:p>
                    <w:p w:rsidR="00250910" w:rsidRPr="0096743A" w:rsidRDefault="00250910" w:rsidP="00250910">
                      <w:pPr>
                        <w:pStyle w:val="Rule"/>
                        <w:rPr>
                          <w:color w:val="666666"/>
                        </w:rPr>
                      </w:pPr>
                      <w:r w:rsidRPr="0096743A">
                        <w:rPr>
                          <w:color w:val="666666"/>
                        </w:rPr>
                        <w:t>- - - - - - - - - - - - - - - - - - - - - - - - - - - - - - -</w:t>
                      </w:r>
                    </w:p>
                    <w:p w:rsidR="00BD7576" w:rsidRPr="0096743A" w:rsidRDefault="00210E89" w:rsidP="00BD7576">
                      <w:pPr>
                        <w:pStyle w:val="ColumnHeading2"/>
                        <w:rPr>
                          <w:color w:val="666666"/>
                          <w:szCs w:val="28"/>
                        </w:rPr>
                      </w:pPr>
                      <w:r w:rsidRPr="0096743A">
                        <w:rPr>
                          <w:b/>
                          <w:color w:val="666666"/>
                        </w:rPr>
                        <w:t xml:space="preserve">Event </w:t>
                      </w:r>
                      <w:r w:rsidR="00325C3F">
                        <w:rPr>
                          <w:b/>
                          <w:color w:val="666666"/>
                        </w:rPr>
                        <w:t>Six</w:t>
                      </w:r>
                      <w:r w:rsidRPr="0096743A">
                        <w:rPr>
                          <w:color w:val="666666"/>
                        </w:rPr>
                        <w:br/>
                        <w:t>Lorem ipsum dolor sit amet, nullam in, urna ipsum auctor</w:t>
                      </w:r>
                    </w:p>
                    <w:p w:rsidR="00250910" w:rsidRPr="0096743A" w:rsidRDefault="00250910" w:rsidP="00250910">
                      <w:pPr>
                        <w:pStyle w:val="Rule"/>
                        <w:rPr>
                          <w:color w:val="666666"/>
                        </w:rPr>
                      </w:pPr>
                      <w:r w:rsidRPr="0096743A">
                        <w:rPr>
                          <w:color w:val="666666"/>
                        </w:rPr>
                        <w:t>- - - - - - - - - - - - - - - - - - - - - - - - - - - - - - -</w:t>
                      </w:r>
                    </w:p>
                    <w:p w:rsidR="00D45F3A" w:rsidRPr="0096743A" w:rsidRDefault="00210E89" w:rsidP="00210E89">
                      <w:pPr>
                        <w:pStyle w:val="ColumnHeading2"/>
                        <w:rPr>
                          <w:color w:val="666666"/>
                        </w:rPr>
                      </w:pPr>
                      <w:r w:rsidRPr="0096743A">
                        <w:rPr>
                          <w:b/>
                          <w:color w:val="666666"/>
                        </w:rPr>
                        <w:t xml:space="preserve">Event </w:t>
                      </w:r>
                      <w:r w:rsidR="00325C3F">
                        <w:rPr>
                          <w:b/>
                          <w:color w:val="666666"/>
                        </w:rPr>
                        <w:t>Seven</w:t>
                      </w:r>
                      <w:r w:rsidRPr="0096743A">
                        <w:rPr>
                          <w:color w:val="666666"/>
                        </w:rPr>
                        <w:br/>
                        <w:t>Lorem ipsum dolor sit amet, nullam in, urna ipsum auctor</w:t>
                      </w:r>
                    </w:p>
                    <w:p w:rsidR="0096743A" w:rsidRDefault="0096743A"/>
                  </w:txbxContent>
                </v:textbox>
                <w10:wrap type="square" side="left"/>
                <w10:anchorlock/>
              </v:shape>
            </w:pict>
          </mc:Fallback>
        </mc:AlternateContent>
      </w:r>
    </w:p>
    <w:sectPr w:rsidR="00D157BF" w:rsidSect="00394A7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7E848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3DEC3A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5A65BB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FC7AD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D44C11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05610E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A3AACF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0302F3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683BA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8A95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01C4BC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D2B5378"/>
    <w:multiLevelType w:val="hybridMultilevel"/>
    <w:tmpl w:val="3530DAD2"/>
    <w:lvl w:ilvl="0" w:tplc="2C401B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883359"/>
    <w:multiLevelType w:val="hybridMultilevel"/>
    <w:tmpl w:val="54A4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
  <w:drawingGridVerticalSpacing w:val="1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xMjQ3sTAwNje1NLFQ0lEKTi0uzszPAykwqgUAShDH7SwAAAA="/>
  </w:docVars>
  <w:rsids>
    <w:rsidRoot w:val="00CA5BE4"/>
    <w:rsid w:val="000378DF"/>
    <w:rsid w:val="00065C46"/>
    <w:rsid w:val="00076263"/>
    <w:rsid w:val="000A560A"/>
    <w:rsid w:val="000B2E46"/>
    <w:rsid w:val="000C2125"/>
    <w:rsid w:val="001235A1"/>
    <w:rsid w:val="00131274"/>
    <w:rsid w:val="001418AF"/>
    <w:rsid w:val="001631A5"/>
    <w:rsid w:val="00210044"/>
    <w:rsid w:val="00210E89"/>
    <w:rsid w:val="00215426"/>
    <w:rsid w:val="00230427"/>
    <w:rsid w:val="00250910"/>
    <w:rsid w:val="00253861"/>
    <w:rsid w:val="002E1E5E"/>
    <w:rsid w:val="00323BCA"/>
    <w:rsid w:val="00325C3F"/>
    <w:rsid w:val="00363FFA"/>
    <w:rsid w:val="00394A78"/>
    <w:rsid w:val="003D2754"/>
    <w:rsid w:val="003E30CB"/>
    <w:rsid w:val="003F34D5"/>
    <w:rsid w:val="004021B7"/>
    <w:rsid w:val="00403A03"/>
    <w:rsid w:val="00417842"/>
    <w:rsid w:val="0043607C"/>
    <w:rsid w:val="00482547"/>
    <w:rsid w:val="0055395B"/>
    <w:rsid w:val="005566C7"/>
    <w:rsid w:val="0056378E"/>
    <w:rsid w:val="00582BF9"/>
    <w:rsid w:val="00602C26"/>
    <w:rsid w:val="00624B9C"/>
    <w:rsid w:val="00634121"/>
    <w:rsid w:val="006437AB"/>
    <w:rsid w:val="0067612E"/>
    <w:rsid w:val="006D1A2F"/>
    <w:rsid w:val="0072232A"/>
    <w:rsid w:val="00726BAD"/>
    <w:rsid w:val="00734C81"/>
    <w:rsid w:val="00735BF1"/>
    <w:rsid w:val="0076619C"/>
    <w:rsid w:val="00831E2F"/>
    <w:rsid w:val="0084044E"/>
    <w:rsid w:val="00841DAF"/>
    <w:rsid w:val="008C4083"/>
    <w:rsid w:val="008D6D2D"/>
    <w:rsid w:val="008E0E7F"/>
    <w:rsid w:val="008E6114"/>
    <w:rsid w:val="008F4320"/>
    <w:rsid w:val="009056CD"/>
    <w:rsid w:val="009355C1"/>
    <w:rsid w:val="009400F3"/>
    <w:rsid w:val="0096743A"/>
    <w:rsid w:val="00973A99"/>
    <w:rsid w:val="00A6177F"/>
    <w:rsid w:val="00A62C68"/>
    <w:rsid w:val="00A80D59"/>
    <w:rsid w:val="00AE1430"/>
    <w:rsid w:val="00BD7576"/>
    <w:rsid w:val="00CA5BE4"/>
    <w:rsid w:val="00CE4F94"/>
    <w:rsid w:val="00D157BF"/>
    <w:rsid w:val="00D43057"/>
    <w:rsid w:val="00D45F3A"/>
    <w:rsid w:val="00D677BD"/>
    <w:rsid w:val="00D71705"/>
    <w:rsid w:val="00DC4FD0"/>
    <w:rsid w:val="00DD114B"/>
    <w:rsid w:val="00DE61BA"/>
    <w:rsid w:val="00E10B92"/>
    <w:rsid w:val="00ED4293"/>
    <w:rsid w:val="00F63584"/>
    <w:rsid w:val="00FB6ECC"/>
    <w:rsid w:val="00FC4642"/>
    <w:rsid w:val="00FE6E20"/>
    <w:rsid w:val="00FF1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D1F25"/>
  <w14:defaultImageDpi w14:val="32767"/>
  <w15:chartTrackingRefBased/>
  <w15:docId w15:val="{B4ECD1E4-62BA-4F55-AC2D-CCCEEA7D8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3A03"/>
    <w:pPr>
      <w:spacing w:after="120" w:line="312" w:lineRule="auto"/>
    </w:pPr>
    <w:rPr>
      <w:color w:val="666666"/>
    </w:rPr>
  </w:style>
  <w:style w:type="paragraph" w:styleId="Heading1">
    <w:name w:val="heading 1"/>
    <w:basedOn w:val="Normal"/>
    <w:next w:val="Normal"/>
    <w:link w:val="Heading1Char"/>
    <w:uiPriority w:val="9"/>
    <w:qFormat/>
    <w:rsid w:val="00D157BF"/>
    <w:pPr>
      <w:keepNext/>
      <w:keepLines/>
      <w:spacing w:before="240"/>
      <w:outlineLvl w:val="0"/>
    </w:pPr>
    <w:rPr>
      <w:rFonts w:asciiTheme="majorHAnsi" w:eastAsiaTheme="majorEastAsia" w:hAnsiTheme="majorHAnsi" w:cstheme="majorBidi"/>
      <w:color w:val="CB381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umnHeading">
    <w:name w:val="Column Heading"/>
    <w:basedOn w:val="Normal"/>
    <w:qFormat/>
    <w:rsid w:val="00250910"/>
    <w:pPr>
      <w:spacing w:after="240"/>
    </w:pPr>
    <w:rPr>
      <w:b/>
      <w:caps/>
      <w:color w:val="FFFFFF" w:themeColor="background1"/>
      <w:sz w:val="32"/>
    </w:rPr>
  </w:style>
  <w:style w:type="paragraph" w:customStyle="1" w:styleId="ColumnHeading2">
    <w:name w:val="Column Heading 2"/>
    <w:qFormat/>
    <w:rsid w:val="00250910"/>
    <w:pPr>
      <w:spacing w:before="120"/>
    </w:pPr>
    <w:rPr>
      <w:color w:val="FFFFFF" w:themeColor="background1"/>
      <w:sz w:val="22"/>
    </w:rPr>
  </w:style>
  <w:style w:type="paragraph" w:customStyle="1" w:styleId="Style1">
    <w:name w:val="Style1"/>
    <w:basedOn w:val="ColumnHeading2"/>
    <w:qFormat/>
    <w:rsid w:val="001235A1"/>
  </w:style>
  <w:style w:type="character" w:customStyle="1" w:styleId="Heading1Char">
    <w:name w:val="Heading 1 Char"/>
    <w:basedOn w:val="DefaultParagraphFont"/>
    <w:link w:val="Heading1"/>
    <w:uiPriority w:val="9"/>
    <w:rsid w:val="00D157BF"/>
    <w:rPr>
      <w:rFonts w:asciiTheme="majorHAnsi" w:eastAsiaTheme="majorEastAsia" w:hAnsiTheme="majorHAnsi" w:cstheme="majorBidi"/>
      <w:color w:val="CB381F" w:themeColor="accent1" w:themeShade="BF"/>
      <w:sz w:val="32"/>
      <w:szCs w:val="32"/>
    </w:rPr>
  </w:style>
  <w:style w:type="paragraph" w:styleId="Title">
    <w:name w:val="Title"/>
    <w:aliases w:val="Event Title"/>
    <w:basedOn w:val="Normal"/>
    <w:next w:val="Normal"/>
    <w:link w:val="TitleChar"/>
    <w:uiPriority w:val="10"/>
    <w:qFormat/>
    <w:rsid w:val="0067612E"/>
    <w:pPr>
      <w:framePr w:hSpace="144" w:vSpace="475" w:wrap="around" w:vAnchor="page" w:hAnchor="text" w:y="1"/>
      <w:spacing w:line="204" w:lineRule="auto"/>
      <w:contextualSpacing/>
    </w:pPr>
    <w:rPr>
      <w:rFonts w:eastAsiaTheme="majorEastAsia" w:cstheme="majorBidi"/>
      <w:caps/>
      <w:color w:val="005BBB"/>
      <w:kern w:val="22"/>
      <w:sz w:val="80"/>
      <w:szCs w:val="56"/>
    </w:rPr>
  </w:style>
  <w:style w:type="character" w:customStyle="1" w:styleId="TitleChar">
    <w:name w:val="Title Char"/>
    <w:aliases w:val="Event Title Char"/>
    <w:basedOn w:val="DefaultParagraphFont"/>
    <w:link w:val="Title"/>
    <w:uiPriority w:val="10"/>
    <w:rsid w:val="0067612E"/>
    <w:rPr>
      <w:rFonts w:eastAsiaTheme="majorEastAsia" w:cstheme="majorBidi"/>
      <w:caps/>
      <w:color w:val="005BBB"/>
      <w:kern w:val="22"/>
      <w:sz w:val="80"/>
      <w:szCs w:val="56"/>
    </w:rPr>
  </w:style>
  <w:style w:type="paragraph" w:customStyle="1" w:styleId="EventDate">
    <w:name w:val="Event Date"/>
    <w:qFormat/>
    <w:rsid w:val="0067612E"/>
    <w:rPr>
      <w:rFonts w:eastAsiaTheme="majorEastAsia" w:cstheme="majorBidi"/>
      <w:b/>
      <w:caps/>
      <w:color w:val="005BBB"/>
      <w:kern w:val="22"/>
      <w:sz w:val="28"/>
      <w:szCs w:val="56"/>
    </w:rPr>
  </w:style>
  <w:style w:type="paragraph" w:customStyle="1" w:styleId="Rule">
    <w:name w:val="Rule"/>
    <w:basedOn w:val="ColumnHeading2"/>
    <w:qFormat/>
    <w:rsid w:val="00210E89"/>
    <w:pPr>
      <w:spacing w:after="120"/>
    </w:pPr>
    <w:rPr>
      <w:spacing w:val="-14"/>
      <w:kern w:val="32"/>
      <w:sz w:val="20"/>
      <w:szCs w:val="22"/>
    </w:rPr>
  </w:style>
  <w:style w:type="character" w:styleId="Hyperlink">
    <w:name w:val="Hyperlink"/>
    <w:basedOn w:val="DefaultParagraphFont"/>
    <w:uiPriority w:val="99"/>
    <w:unhideWhenUsed/>
    <w:rsid w:val="00230427"/>
    <w:rPr>
      <w:color w:val="005BBB" w:themeColor="hyperlink"/>
      <w:u w:val="single"/>
    </w:rPr>
  </w:style>
  <w:style w:type="paragraph" w:styleId="ListParagraph">
    <w:name w:val="List Paragraph"/>
    <w:basedOn w:val="Normal"/>
    <w:uiPriority w:val="34"/>
    <w:qFormat/>
    <w:rsid w:val="006341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5087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https://www.facebook.com/ubssw"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twitter.com/ubssw"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instagram.com/ubssw/"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watson\Box\U\SSW\Dean\branding%202016\flyer%20event-course\Flyer%20Template%20-%20Option%202%20(Brand%20Extension_sub-brand).dotx" TargetMode="External"/></Relationships>
</file>

<file path=word/theme/theme1.xml><?xml version="1.0" encoding="utf-8"?>
<a:theme xmlns:a="http://schemas.openxmlformats.org/drawingml/2006/main" name="Office Theme">
  <a:themeElements>
    <a:clrScheme name="UB - Brand Colors">
      <a:dk1>
        <a:srgbClr val="666666"/>
      </a:dk1>
      <a:lt1>
        <a:srgbClr val="FFFFFF"/>
      </a:lt1>
      <a:dk2>
        <a:srgbClr val="005BBB"/>
      </a:dk2>
      <a:lt2>
        <a:srgbClr val="E4E4E4"/>
      </a:lt2>
      <a:accent1>
        <a:srgbClr val="E56A54"/>
      </a:accent1>
      <a:accent2>
        <a:srgbClr val="2F9FD0"/>
      </a:accent2>
      <a:accent3>
        <a:srgbClr val="00A69C"/>
      </a:accent3>
      <a:accent4>
        <a:srgbClr val="006570"/>
      </a:accent4>
      <a:accent5>
        <a:srgbClr val="005BBB"/>
      </a:accent5>
      <a:accent6>
        <a:srgbClr val="666666"/>
      </a:accent6>
      <a:hlink>
        <a:srgbClr val="005BBB"/>
      </a:hlink>
      <a:folHlink>
        <a:srgbClr val="E56A5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5B4ADD4-FA92-4676-B644-3D73886B8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 Template - Option 2 (Brand Extension_sub-brand).dotx</Template>
  <TotalTime>3</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Event Template 2</vt:lpstr>
    </vt:vector>
  </TitlesOfParts>
  <Manager/>
  <Company>University at Buffalo</Company>
  <LinksUpToDate>false</LinksUpToDate>
  <CharactersWithSpaces>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Template 2</dc:title>
  <dc:subject>School of Social Work event information</dc:subject>
  <dc:creator>University at Buffalo School of Social Wor</dc:creator>
  <cp:keywords>template, event, participate</cp:keywords>
  <dc:description/>
  <cp:lastModifiedBy>C. Donnelly, MS</cp:lastModifiedBy>
  <cp:revision>5</cp:revision>
  <cp:lastPrinted>2018-07-03T15:03:00Z</cp:lastPrinted>
  <dcterms:created xsi:type="dcterms:W3CDTF">2020-10-17T15:37:00Z</dcterms:created>
  <dcterms:modified xsi:type="dcterms:W3CDTF">2020-10-20T23:31:00Z</dcterms:modified>
  <cp:category>events, calendar, activities</cp:category>
</cp:coreProperties>
</file>